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80"/>
        <w:gridCol w:w="6580"/>
        <w:gridCol w:w="1177"/>
        <w:gridCol w:w="7837"/>
      </w:tblGrid>
      <w:tr w:rsidR="008B62EF" w:rsidRPr="00B8329E" w14:paraId="1E2E4B5A" w14:textId="77777777" w:rsidTr="0002604D">
        <w:trPr>
          <w:gridAfter w:val="1"/>
          <w:wAfter w:w="7837" w:type="dxa"/>
          <w:trHeight w:val="1175"/>
        </w:trPr>
        <w:tc>
          <w:tcPr>
            <w:tcW w:w="9468" w:type="dxa"/>
            <w:gridSpan w:val="3"/>
          </w:tcPr>
          <w:p w14:paraId="473316E2" w14:textId="3CA9B64A" w:rsidR="008B62EF" w:rsidRDefault="008B62EF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4"/>
                <w:szCs w:val="24"/>
              </w:rPr>
            </w:pPr>
            <w:r w:rsidRPr="00D73B57">
              <w:rPr>
                <w:rFonts w:ascii="Verdana" w:hAnsi="Verdana" w:cs="Verdana"/>
                <w:b/>
              </w:rPr>
              <w:br w:type="page"/>
            </w:r>
            <w:r w:rsidRPr="008B62EF">
              <w:rPr>
                <w:rFonts w:ascii="Verdana" w:hAnsi="Verdana" w:cs="Verdana"/>
                <w:b/>
                <w:sz w:val="24"/>
                <w:szCs w:val="24"/>
              </w:rPr>
              <w:t>Forsl</w:t>
            </w:r>
            <w:r w:rsidR="00A33274">
              <w:rPr>
                <w:rFonts w:ascii="Verdana" w:hAnsi="Verdana" w:cs="Verdana"/>
                <w:b/>
                <w:sz w:val="24"/>
                <w:szCs w:val="24"/>
              </w:rPr>
              <w:t xml:space="preserve">ag til vintermøde </w:t>
            </w:r>
            <w:r w:rsidR="00A47D5E">
              <w:rPr>
                <w:rFonts w:ascii="Verdana" w:hAnsi="Verdana" w:cs="Verdana"/>
                <w:b/>
                <w:sz w:val="24"/>
                <w:szCs w:val="24"/>
              </w:rPr>
              <w:t>og</w:t>
            </w:r>
            <w:r w:rsidR="00A33274">
              <w:rPr>
                <w:rFonts w:ascii="Verdana" w:hAnsi="Verdana" w:cs="Verdana"/>
                <w:b/>
                <w:sz w:val="24"/>
                <w:szCs w:val="24"/>
              </w:rPr>
              <w:t>/</w:t>
            </w:r>
            <w:r w:rsidR="00A47D5E">
              <w:rPr>
                <w:rFonts w:ascii="Verdana" w:hAnsi="Verdana" w:cs="Verdana"/>
                <w:b/>
                <w:sz w:val="24"/>
                <w:szCs w:val="24"/>
              </w:rPr>
              <w:t>eller</w:t>
            </w:r>
            <w:r w:rsidR="005A6577">
              <w:rPr>
                <w:rFonts w:ascii="Verdana" w:hAnsi="Verdana" w:cs="Verdana"/>
                <w:b/>
                <w:sz w:val="24"/>
                <w:szCs w:val="24"/>
              </w:rPr>
              <w:t xml:space="preserve"> temadag 202</w:t>
            </w:r>
            <w:r w:rsidR="009A40CD">
              <w:rPr>
                <w:rFonts w:ascii="Verdana" w:hAnsi="Verdana" w:cs="Verdana"/>
                <w:b/>
                <w:sz w:val="24"/>
                <w:szCs w:val="24"/>
              </w:rPr>
              <w:t>7</w:t>
            </w:r>
          </w:p>
          <w:p w14:paraId="0E01C980" w14:textId="77777777" w:rsidR="002D4694" w:rsidRPr="008B62EF" w:rsidRDefault="002D4694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24"/>
                <w:szCs w:val="24"/>
              </w:rPr>
            </w:pPr>
          </w:p>
          <w:p w14:paraId="759BEE77" w14:textId="303E13CE" w:rsidR="008B62EF" w:rsidRDefault="008B62EF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sz w:val="16"/>
                <w:szCs w:val="16"/>
              </w:rPr>
            </w:pPr>
            <w:r>
              <w:rPr>
                <w:rFonts w:ascii="Verdana" w:hAnsi="Verdana" w:cs="Verdana"/>
                <w:b/>
              </w:rPr>
              <w:t>Deadline</w:t>
            </w:r>
            <w:r w:rsidRPr="00163E2F">
              <w:rPr>
                <w:rFonts w:ascii="Verdana" w:hAnsi="Verdana" w:cs="Verdana"/>
                <w:b/>
              </w:rPr>
              <w:t>:</w:t>
            </w:r>
            <w:r w:rsidRPr="00E509C7">
              <w:rPr>
                <w:rFonts w:ascii="Verdana" w:hAnsi="Verdana" w:cs="Verdana"/>
                <w:b/>
              </w:rPr>
              <w:t xml:space="preserve"> </w:t>
            </w:r>
            <w:r w:rsidR="00CE7E78">
              <w:rPr>
                <w:rFonts w:ascii="Verdana" w:hAnsi="Verdana" w:cs="Verdana"/>
                <w:b/>
              </w:rPr>
              <w:t>1</w:t>
            </w:r>
            <w:r w:rsidR="00DA0819">
              <w:rPr>
                <w:rFonts w:ascii="Verdana" w:hAnsi="Verdana" w:cs="Verdana"/>
                <w:b/>
              </w:rPr>
              <w:t>3</w:t>
            </w:r>
            <w:r w:rsidRPr="00E509C7">
              <w:rPr>
                <w:rFonts w:ascii="Verdana" w:hAnsi="Verdana" w:cs="Verdana"/>
                <w:b/>
              </w:rPr>
              <w:t xml:space="preserve">. september </w:t>
            </w:r>
            <w:r w:rsidR="007A1501">
              <w:rPr>
                <w:rFonts w:ascii="Verdana" w:hAnsi="Verdana" w:cs="Verdana"/>
                <w:b/>
              </w:rPr>
              <w:t>202</w:t>
            </w:r>
            <w:r w:rsidR="009A40CD">
              <w:rPr>
                <w:rFonts w:ascii="Verdana" w:hAnsi="Verdana" w:cs="Verdana"/>
                <w:b/>
              </w:rPr>
              <w:t>7</w:t>
            </w:r>
          </w:p>
          <w:p w14:paraId="7A18498E" w14:textId="77777777" w:rsidR="002D4694" w:rsidRDefault="002D4694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sz w:val="16"/>
                <w:szCs w:val="16"/>
              </w:rPr>
            </w:pPr>
          </w:p>
          <w:p w14:paraId="10CAD662" w14:textId="77777777" w:rsidR="008B62EF" w:rsidRPr="008B62EF" w:rsidRDefault="008B62EF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14:paraId="508F2293" w14:textId="77777777" w:rsidR="008B62EF" w:rsidRPr="007A7AB9" w:rsidRDefault="008B62EF" w:rsidP="007A7A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52"/>
                <w:szCs w:val="52"/>
              </w:rPr>
            </w:pPr>
            <w:r>
              <w:rPr>
                <w:rFonts w:ascii="Verdana" w:hAnsi="Verdana" w:cs="Verdana"/>
                <w:i/>
                <w:sz w:val="16"/>
                <w:szCs w:val="16"/>
              </w:rPr>
              <w:br/>
            </w:r>
          </w:p>
        </w:tc>
      </w:tr>
      <w:tr w:rsidR="00B8329E" w:rsidRPr="007C7D79" w14:paraId="6E2FAE5D" w14:textId="77777777" w:rsidTr="0002604D">
        <w:trPr>
          <w:gridAfter w:val="1"/>
          <w:wAfter w:w="7837" w:type="dxa"/>
          <w:trHeight w:val="511"/>
        </w:trPr>
        <w:tc>
          <w:tcPr>
            <w:tcW w:w="2888" w:type="dxa"/>
            <w:gridSpan w:val="2"/>
          </w:tcPr>
          <w:p w14:paraId="29183701" w14:textId="1F44A165" w:rsidR="009C1014" w:rsidRDefault="00B8329E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02604D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Navn </w:t>
            </w:r>
            <w:r w:rsidR="00317252" w:rsidRPr="0002604D">
              <w:rPr>
                <w:rFonts w:ascii="Verdana" w:hAnsi="Verdana" w:cs="Verdana"/>
                <w:b/>
                <w:bCs/>
                <w:sz w:val="18"/>
                <w:szCs w:val="18"/>
              </w:rPr>
              <w:t>på for</w:t>
            </w:r>
            <w:r w:rsidR="0088336B">
              <w:rPr>
                <w:rFonts w:ascii="Verdana" w:hAnsi="Verdana" w:cs="Verdana"/>
                <w:b/>
                <w:bCs/>
                <w:sz w:val="18"/>
                <w:szCs w:val="18"/>
              </w:rPr>
              <w:t>slagsstiller</w:t>
            </w:r>
          </w:p>
          <w:p w14:paraId="5BA5A743" w14:textId="7E05D68D" w:rsidR="009C1014" w:rsidRPr="0002604D" w:rsidRDefault="009C1014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7757" w:type="dxa"/>
            <w:gridSpan w:val="2"/>
          </w:tcPr>
          <w:p w14:paraId="7D0E9F6F" w14:textId="77777777" w:rsidR="00B8329E" w:rsidRDefault="00B8329E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1DEED35F" w14:textId="77777777" w:rsidR="00811AC6" w:rsidRPr="007C7D79" w:rsidRDefault="00811AC6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6DB2" w:rsidRPr="007C7D79" w14:paraId="086A5E65" w14:textId="77777777" w:rsidTr="0002604D">
        <w:trPr>
          <w:gridAfter w:val="1"/>
          <w:wAfter w:w="7837" w:type="dxa"/>
          <w:trHeight w:val="511"/>
        </w:trPr>
        <w:tc>
          <w:tcPr>
            <w:tcW w:w="2888" w:type="dxa"/>
            <w:gridSpan w:val="2"/>
          </w:tcPr>
          <w:p w14:paraId="56889685" w14:textId="22EA7A91" w:rsidR="00D66DB2" w:rsidRDefault="00D66DB2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Kontaktinfo – e-mail og tlf.</w:t>
            </w:r>
          </w:p>
        </w:tc>
        <w:tc>
          <w:tcPr>
            <w:tcW w:w="7757" w:type="dxa"/>
            <w:gridSpan w:val="2"/>
          </w:tcPr>
          <w:p w14:paraId="51035896" w14:textId="77777777" w:rsidR="00D66DB2" w:rsidRDefault="00D66DB2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005CE5" w:rsidRPr="007C7D79" w14:paraId="5CDB8D56" w14:textId="77777777" w:rsidTr="0002604D">
        <w:trPr>
          <w:gridAfter w:val="1"/>
          <w:wAfter w:w="7837" w:type="dxa"/>
          <w:trHeight w:val="511"/>
        </w:trPr>
        <w:tc>
          <w:tcPr>
            <w:tcW w:w="2888" w:type="dxa"/>
            <w:gridSpan w:val="2"/>
          </w:tcPr>
          <w:p w14:paraId="1AD3B98C" w14:textId="02BFD537" w:rsidR="00005CE5" w:rsidRPr="0002604D" w:rsidRDefault="00D66DB2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Ansættelsessted</w:t>
            </w:r>
          </w:p>
        </w:tc>
        <w:tc>
          <w:tcPr>
            <w:tcW w:w="7757" w:type="dxa"/>
            <w:gridSpan w:val="2"/>
          </w:tcPr>
          <w:p w14:paraId="4781E283" w14:textId="77777777" w:rsidR="00005CE5" w:rsidRDefault="00005CE5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0739" w:rsidRPr="007C7D79" w14:paraId="72827441" w14:textId="77777777" w:rsidTr="0002604D">
        <w:trPr>
          <w:gridAfter w:val="1"/>
          <w:wAfter w:w="7837" w:type="dxa"/>
          <w:trHeight w:val="339"/>
        </w:trPr>
        <w:tc>
          <w:tcPr>
            <w:tcW w:w="2888" w:type="dxa"/>
            <w:gridSpan w:val="2"/>
          </w:tcPr>
          <w:p w14:paraId="3641113C" w14:textId="6F56612C" w:rsidR="00D60739" w:rsidRPr="00CB76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356CEB">
              <w:rPr>
                <w:rFonts w:ascii="Verdana" w:hAnsi="Verdana" w:cs="Verdana"/>
                <w:b/>
                <w:sz w:val="18"/>
                <w:szCs w:val="18"/>
              </w:rPr>
              <w:t>Titel på indlæg</w:t>
            </w:r>
          </w:p>
        </w:tc>
        <w:tc>
          <w:tcPr>
            <w:tcW w:w="7757" w:type="dxa"/>
            <w:gridSpan w:val="2"/>
          </w:tcPr>
          <w:p w14:paraId="41A1AD4F" w14:textId="77777777" w:rsidR="00D60739" w:rsidRPr="007C7D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5D1CFD" w:rsidRPr="007C7D79" w14:paraId="72D96A37" w14:textId="77777777" w:rsidTr="0002604D">
        <w:trPr>
          <w:gridAfter w:val="1"/>
          <w:wAfter w:w="7837" w:type="dxa"/>
          <w:trHeight w:val="339"/>
        </w:trPr>
        <w:tc>
          <w:tcPr>
            <w:tcW w:w="2888" w:type="dxa"/>
            <w:gridSpan w:val="2"/>
          </w:tcPr>
          <w:p w14:paraId="57E6B9FF" w14:textId="0167F38F" w:rsidR="005D1CFD" w:rsidRPr="00356CEB" w:rsidRDefault="00C90156" w:rsidP="00D73B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Jeg har forslag til</w:t>
            </w:r>
            <w:r w:rsidR="00922BE4">
              <w:rPr>
                <w:rFonts w:ascii="Verdana" w:hAnsi="Verdana" w:cs="Verdana"/>
                <w:b/>
                <w:sz w:val="18"/>
                <w:szCs w:val="18"/>
              </w:rPr>
              <w:t xml:space="preserve"> – sæt kryds</w:t>
            </w:r>
          </w:p>
        </w:tc>
        <w:tc>
          <w:tcPr>
            <w:tcW w:w="7757" w:type="dxa"/>
            <w:gridSpan w:val="2"/>
          </w:tcPr>
          <w:p w14:paraId="451F9EF9" w14:textId="254C828E" w:rsidR="00380BD4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Temadag 1. marts</w:t>
            </w:r>
            <w:r w:rsidR="00F01F4F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453F3A11" w14:textId="1C5500CC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(heldagsmøde om et givent emne – </w:t>
            </w:r>
            <w:r w:rsidR="0063542A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beskriv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emne og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program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udkast)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)</w:t>
            </w:r>
          </w:p>
          <w:p w14:paraId="3F724FC8" w14:textId="77777777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 </w:t>
            </w:r>
          </w:p>
          <w:p w14:paraId="2789BAB0" w14:textId="6F9B9854" w:rsidR="00380BD4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Et indlæg jeg gerne vil holde på Vintermødet 2027, 2.-3. marts</w:t>
            </w:r>
            <w:r w:rsidR="0063542A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</w:t>
            </w:r>
            <w:r w:rsidR="00F01F4F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1F6B8F3D" w14:textId="4C0AC0B5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(</w:t>
            </w:r>
            <w:r w:rsidR="006A1DC9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et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20 min. indlæg efterfulgt af 5 min. til spørgsmål</w:t>
            </w:r>
            <w:r w:rsidR="00F01F4F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)</w:t>
            </w:r>
          </w:p>
          <w:p w14:paraId="7C62D9FE" w14:textId="77777777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48FC4791" w14:textId="032F2D77" w:rsidR="00380BD4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En kort workshop på Vintermødet 2027, 2.-3. marts</w:t>
            </w:r>
            <w:r w:rsidR="00F01F4F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3EE2A24C" w14:textId="040C43F1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(</w:t>
            </w:r>
            <w:r w:rsidR="006A1DC9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et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modul/session: 85 </w:t>
            </w:r>
            <w:proofErr w:type="spellStart"/>
            <w:proofErr w:type="gramStart"/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min,i</w:t>
            </w:r>
            <w:proofErr w:type="spellEnd"/>
            <w:proofErr w:type="gramEnd"/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alt, evt. med korte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indledende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oplæg –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derefter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aktiv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involvering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af deltagerne</w:t>
            </w:r>
            <w:r w:rsidR="00F01F4F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)</w:t>
            </w:r>
          </w:p>
          <w:p w14:paraId="5A574966" w14:textId="77777777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7DC0C2D7" w14:textId="6B0DD57F" w:rsidR="00F01F4F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En </w:t>
            </w:r>
            <w:r w:rsidR="001C03D9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lang </w:t>
            </w:r>
            <w:r w:rsidR="001C03D9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workshop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</w:t>
            </w:r>
            <w:r w:rsidR="006B3319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på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Vintermødet 2027, 2.-3. marts</w:t>
            </w:r>
            <w:r w:rsidR="006B3319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61A7AD49" w14:textId="7C04F6BA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(</w:t>
            </w:r>
            <w:r w:rsidR="000B079E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To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moduler/sessioner: 2 x 85 minutter + pause, evt. med korte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indledende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oplæg – </w:t>
            </w:r>
            <w:r w:rsidR="005A5D0A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derefter </w:t>
            </w:r>
            <w:r w:rsidR="001C03D9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involvering af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deltagerne) </w:t>
            </w:r>
          </w:p>
          <w:p w14:paraId="78AFC48C" w14:textId="77777777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1320F619" w14:textId="3C19B8E5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Poster – </w:t>
            </w:r>
            <w:r w:rsidR="00922BE4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Fx </w:t>
            </w: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speciale- eller ph.d.-projekt</w:t>
            </w:r>
            <w:r w:rsidR="006B3319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728DCB29" w14:textId="77777777" w:rsidR="00C90156" w:rsidRPr="00F42542" w:rsidRDefault="00C90156" w:rsidP="00C90156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497A45ED" w14:textId="41D6EC1A" w:rsidR="005D1CFD" w:rsidRPr="006B3319" w:rsidRDefault="00C90156" w:rsidP="00F01F4F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8"/>
                <w:szCs w:val="18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Forslag om andre foredragsholdere eller emner til sessioner</w:t>
            </w:r>
            <w:r w:rsidR="006B3319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  <w:r w:rsidRPr="006B3319">
              <w:rPr>
                <w:rFonts w:ascii="Verdana" w:eastAsia="Times New Roman" w:hAnsi="Verdana" w:cs="Open Sans"/>
                <w:color w:val="222222"/>
                <w:sz w:val="18"/>
                <w:szCs w:val="18"/>
                <w:lang w:eastAsia="da-DK"/>
              </w:rPr>
              <w:br/>
              <w:t> </w:t>
            </w:r>
          </w:p>
        </w:tc>
      </w:tr>
      <w:tr w:rsidR="003A6ABF" w:rsidRPr="007C7D79" w14:paraId="0B7A0F84" w14:textId="77777777" w:rsidTr="0002604D">
        <w:trPr>
          <w:gridAfter w:val="1"/>
          <w:wAfter w:w="7837" w:type="dxa"/>
          <w:trHeight w:val="700"/>
        </w:trPr>
        <w:tc>
          <w:tcPr>
            <w:tcW w:w="2888" w:type="dxa"/>
            <w:gridSpan w:val="2"/>
          </w:tcPr>
          <w:p w14:paraId="7C16B35F" w14:textId="77777777" w:rsidR="003A6ABF" w:rsidRDefault="003A6ABF" w:rsidP="00796BB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Kategori</w:t>
            </w:r>
          </w:p>
          <w:p w14:paraId="320C7608" w14:textId="6387CA2B" w:rsidR="003A6ABF" w:rsidRPr="00BC6132" w:rsidRDefault="0088336B" w:rsidP="00796BB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Cs/>
                <w:sz w:val="16"/>
                <w:szCs w:val="16"/>
              </w:rPr>
            </w:pPr>
            <w:r w:rsidRPr="00BC6132">
              <w:rPr>
                <w:rFonts w:ascii="Verdana" w:hAnsi="Verdana" w:cs="Verdana"/>
                <w:bCs/>
                <w:sz w:val="16"/>
                <w:szCs w:val="16"/>
              </w:rPr>
              <w:t>I hvilken kategori vil du placere dit forslag til indlæg</w:t>
            </w:r>
            <w:r w:rsidR="00033563" w:rsidRPr="00BC6132">
              <w:rPr>
                <w:rFonts w:ascii="Verdana" w:hAnsi="Verdana" w:cs="Verdana"/>
                <w:bCs/>
                <w:sz w:val="16"/>
                <w:szCs w:val="16"/>
              </w:rPr>
              <w:t xml:space="preserve">? – sæt </w:t>
            </w:r>
            <w:r w:rsidR="001C03D9">
              <w:rPr>
                <w:rFonts w:ascii="Verdana" w:hAnsi="Verdana" w:cs="Verdana"/>
                <w:bCs/>
                <w:sz w:val="16"/>
                <w:szCs w:val="16"/>
              </w:rPr>
              <w:t>ét</w:t>
            </w:r>
            <w:r w:rsidR="001C03D9" w:rsidRPr="00BC6132">
              <w:rPr>
                <w:rFonts w:ascii="Verdana" w:hAnsi="Verdana" w:cs="Verdana"/>
                <w:bCs/>
                <w:sz w:val="16"/>
                <w:szCs w:val="16"/>
              </w:rPr>
              <w:t xml:space="preserve"> kryds</w:t>
            </w:r>
          </w:p>
        </w:tc>
        <w:tc>
          <w:tcPr>
            <w:tcW w:w="7757" w:type="dxa"/>
            <w:gridSpan w:val="2"/>
          </w:tcPr>
          <w:p w14:paraId="36E3C194" w14:textId="0A3BE4D4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Undersøgelse af forurenet jord og grundvand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_</w:t>
            </w:r>
          </w:p>
          <w:p w14:paraId="5A861CF6" w14:textId="36C65123" w:rsidR="003A6ABF" w:rsidRPr="00F42542" w:rsidRDefault="003A6ABF" w:rsidP="00F42542">
            <w:pPr>
              <w:spacing w:before="100" w:beforeAutospacing="1" w:after="100" w:afterAutospacing="1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Afværge af forurenet jord og grundvand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6611ED2B" w14:textId="7123876D" w:rsidR="003A6ABF" w:rsidRPr="00F42542" w:rsidRDefault="003A6ABF" w:rsidP="00F42542">
            <w:pPr>
              <w:spacing w:before="100" w:beforeAutospacing="1" w:after="100" w:afterAutospacing="1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Indeluft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58C488B9" w14:textId="7B0F4705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Lovgivning, jura og grænseværdier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43DC620A" w14:textId="77777777" w:rsidR="006B3319" w:rsidRPr="00F42542" w:rsidRDefault="006B3319" w:rsidP="006B3319">
            <w:pPr>
              <w:spacing w:after="0" w:line="240" w:lineRule="auto"/>
              <w:ind w:left="360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06BE15F3" w14:textId="142496B6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Grundvandsbeskyttelse, strategi og planlægning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2BB491B5" w14:textId="77777777" w:rsidR="006B3319" w:rsidRPr="00F42542" w:rsidRDefault="006B3319" w:rsidP="006B3319">
            <w:pPr>
              <w:spacing w:after="0" w:line="240" w:lineRule="auto"/>
              <w:ind w:left="360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455CBE9A" w14:textId="2E885E8C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Overfladevand og vandrammedirektiv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_</w:t>
            </w:r>
          </w:p>
          <w:p w14:paraId="340502D3" w14:textId="77777777" w:rsidR="006B3319" w:rsidRPr="00F42542" w:rsidRDefault="006B3319" w:rsidP="006B3319">
            <w:pPr>
              <w:spacing w:after="0" w:line="240" w:lineRule="auto"/>
              <w:ind w:left="360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1209040C" w14:textId="01BB1FF5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Geologiske og hydrogeologiske undersøgelser, kortlægning og modeller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 xml:space="preserve"> _</w:t>
            </w:r>
          </w:p>
          <w:p w14:paraId="1D9990C6" w14:textId="77777777" w:rsidR="006B3319" w:rsidRPr="00F42542" w:rsidRDefault="006B3319" w:rsidP="006B3319">
            <w:pPr>
              <w:spacing w:after="0" w:line="240" w:lineRule="auto"/>
              <w:ind w:left="360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7EECFBA0" w14:textId="02C5AE15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Data, IT-løsninger og modeller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53235BEE" w14:textId="77777777" w:rsidR="006B3319" w:rsidRPr="00F42542" w:rsidRDefault="006B3319" w:rsidP="006B3319">
            <w:pPr>
              <w:spacing w:after="0" w:line="240" w:lineRule="auto"/>
              <w:ind w:left="360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</w:p>
          <w:p w14:paraId="647E1CF6" w14:textId="74B41852" w:rsidR="003A6ABF" w:rsidRPr="00F42542" w:rsidRDefault="003A6ABF" w:rsidP="00F42542">
            <w:pPr>
              <w:spacing w:after="0" w:line="240" w:lineRule="auto"/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</w:pPr>
            <w:r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Andet</w:t>
            </w:r>
            <w:r w:rsidR="00033563" w:rsidRPr="00F42542">
              <w:rPr>
                <w:rFonts w:ascii="Verdana" w:eastAsia="Times New Roman" w:hAnsi="Verdana" w:cs="Open Sans"/>
                <w:color w:val="222222"/>
                <w:sz w:val="16"/>
                <w:szCs w:val="16"/>
                <w:lang w:eastAsia="da-DK"/>
              </w:rPr>
              <w:t>_</w:t>
            </w:r>
          </w:p>
          <w:p w14:paraId="2318DA43" w14:textId="77777777" w:rsidR="003A6ABF" w:rsidRPr="00F42542" w:rsidRDefault="003A6ABF" w:rsidP="006B331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60739" w:rsidRPr="007C7D79" w14:paraId="782908BC" w14:textId="77777777" w:rsidTr="0002604D">
        <w:trPr>
          <w:gridAfter w:val="1"/>
          <w:wAfter w:w="7837" w:type="dxa"/>
          <w:trHeight w:val="700"/>
        </w:trPr>
        <w:tc>
          <w:tcPr>
            <w:tcW w:w="2888" w:type="dxa"/>
            <w:gridSpan w:val="2"/>
          </w:tcPr>
          <w:p w14:paraId="3BC13291" w14:textId="77777777" w:rsidR="00D60739" w:rsidRPr="008055F1" w:rsidRDefault="00D60739" w:rsidP="00796BB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Baggrund og f</w:t>
            </w:r>
            <w:r w:rsidRPr="008055F1">
              <w:rPr>
                <w:rFonts w:ascii="Verdana" w:hAnsi="Verdana" w:cs="Verdana"/>
                <w:b/>
                <w:sz w:val="18"/>
                <w:szCs w:val="18"/>
              </w:rPr>
              <w:t>ormål</w:t>
            </w:r>
            <w:r w:rsidRPr="008055F1">
              <w:rPr>
                <w:rFonts w:ascii="Verdana" w:hAnsi="Verdana" w:cs="Verdana"/>
                <w:sz w:val="18"/>
                <w:szCs w:val="18"/>
              </w:rPr>
              <w:br/>
            </w:r>
            <w:r w:rsidRPr="008055F1">
              <w:rPr>
                <w:rFonts w:ascii="Verdana" w:hAnsi="Verdana" w:cs="Verdana"/>
                <w:sz w:val="16"/>
                <w:szCs w:val="16"/>
              </w:rPr>
              <w:t>Hvad er formålet</w:t>
            </w:r>
            <w:r w:rsidRPr="008055F1">
              <w:rPr>
                <w:rFonts w:ascii="Verdana" w:hAnsi="Verdana" w:cs="Verdana"/>
                <w:sz w:val="18"/>
                <w:szCs w:val="18"/>
              </w:rPr>
              <w:t xml:space="preserve">? </w:t>
            </w:r>
            <w:r w:rsidRPr="008055F1">
              <w:rPr>
                <w:rFonts w:ascii="Verdana" w:hAnsi="Verdana" w:cs="Verdana"/>
                <w:sz w:val="16"/>
                <w:szCs w:val="16"/>
              </w:rPr>
              <w:t xml:space="preserve">Hvorfor er det relevant for tilhørerne? </w:t>
            </w:r>
          </w:p>
          <w:p w14:paraId="11B2E989" w14:textId="0E09F5DA" w:rsidR="009C1014" w:rsidRPr="002B5EC4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8055F1">
              <w:rPr>
                <w:rFonts w:ascii="Verdana" w:hAnsi="Verdana" w:cs="Verdana"/>
                <w:sz w:val="16"/>
                <w:szCs w:val="16"/>
              </w:rPr>
              <w:t>Hvad kan vi lære?</w:t>
            </w:r>
          </w:p>
        </w:tc>
        <w:tc>
          <w:tcPr>
            <w:tcW w:w="7757" w:type="dxa"/>
            <w:gridSpan w:val="2"/>
          </w:tcPr>
          <w:p w14:paraId="0A9B055A" w14:textId="77777777" w:rsidR="00D60739" w:rsidRPr="007C7D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0739" w:rsidRPr="007C7D79" w14:paraId="43BB107E" w14:textId="77777777" w:rsidTr="0002604D">
        <w:trPr>
          <w:gridAfter w:val="1"/>
          <w:wAfter w:w="7837" w:type="dxa"/>
          <w:trHeight w:val="421"/>
        </w:trPr>
        <w:tc>
          <w:tcPr>
            <w:tcW w:w="2888" w:type="dxa"/>
            <w:gridSpan w:val="2"/>
          </w:tcPr>
          <w:p w14:paraId="05CF1C79" w14:textId="77777777" w:rsidR="00D60739" w:rsidRPr="008055F1" w:rsidRDefault="00D60739" w:rsidP="009F1B9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8055F1">
              <w:rPr>
                <w:rFonts w:ascii="Verdana" w:hAnsi="Verdana" w:cs="Verdana"/>
                <w:b/>
                <w:sz w:val="18"/>
                <w:szCs w:val="18"/>
              </w:rPr>
              <w:t>Metoder og datagrundlag</w:t>
            </w:r>
          </w:p>
          <w:p w14:paraId="7584106A" w14:textId="77777777" w:rsidR="00D60739" w:rsidRDefault="00D60739" w:rsidP="009F1B9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8055F1">
              <w:rPr>
                <w:rFonts w:ascii="Verdana" w:hAnsi="Verdana" w:cs="Verdana"/>
                <w:sz w:val="16"/>
                <w:szCs w:val="16"/>
              </w:rPr>
              <w:t>F.eks. laboratorie</w:t>
            </w:r>
            <w:r>
              <w:rPr>
                <w:rFonts w:ascii="Verdana" w:hAnsi="Verdana" w:cs="Verdana"/>
                <w:sz w:val="16"/>
                <w:szCs w:val="16"/>
              </w:rPr>
              <w:t>-,</w:t>
            </w:r>
            <w:r w:rsidRPr="008055F1">
              <w:rPr>
                <w:rFonts w:ascii="Verdana" w:hAnsi="Verdana" w:cs="Verdana"/>
                <w:sz w:val="16"/>
                <w:szCs w:val="16"/>
              </w:rPr>
              <w:t xml:space="preserve"> pilot- </w:t>
            </w:r>
            <w:r>
              <w:rPr>
                <w:rFonts w:ascii="Verdana" w:hAnsi="Verdana" w:cs="Verdana"/>
                <w:sz w:val="16"/>
                <w:szCs w:val="16"/>
              </w:rPr>
              <w:t>og/el-</w:t>
            </w:r>
          </w:p>
          <w:p w14:paraId="59411998" w14:textId="59DEAA55" w:rsidR="009C1014" w:rsidRPr="002B5EC4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ler</w:t>
            </w:r>
            <w:r w:rsidRPr="008055F1">
              <w:rPr>
                <w:rFonts w:ascii="Verdana" w:hAnsi="Verdana" w:cs="Verdana"/>
                <w:sz w:val="16"/>
                <w:szCs w:val="16"/>
              </w:rPr>
              <w:t xml:space="preserve"> feltundersøgelser eller modellering samt antal analyser, boringer, transekter, offentlige administrative aspekter, erfaringsopsamling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mv.</w:t>
            </w:r>
          </w:p>
        </w:tc>
        <w:tc>
          <w:tcPr>
            <w:tcW w:w="7757" w:type="dxa"/>
            <w:gridSpan w:val="2"/>
          </w:tcPr>
          <w:p w14:paraId="45CC2B5C" w14:textId="77777777" w:rsidR="00D6073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  <w:p w14:paraId="208259C8" w14:textId="77777777" w:rsidR="00D60739" w:rsidRPr="007C7D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0739" w:rsidRPr="007C7D79" w14:paraId="23DD613C" w14:textId="77777777" w:rsidTr="0002604D">
        <w:trPr>
          <w:gridAfter w:val="1"/>
          <w:wAfter w:w="7837" w:type="dxa"/>
          <w:trHeight w:val="413"/>
        </w:trPr>
        <w:tc>
          <w:tcPr>
            <w:tcW w:w="2888" w:type="dxa"/>
            <w:gridSpan w:val="2"/>
          </w:tcPr>
          <w:p w14:paraId="735C5A4E" w14:textId="77777777" w:rsidR="00D60739" w:rsidRPr="001B3ADB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1B3ADB">
              <w:rPr>
                <w:rFonts w:ascii="Verdana" w:hAnsi="Verdana" w:cs="Verdana"/>
                <w:b/>
                <w:sz w:val="18"/>
                <w:szCs w:val="18"/>
              </w:rPr>
              <w:lastRenderedPageBreak/>
              <w:t>Resultater</w:t>
            </w:r>
          </w:p>
          <w:p w14:paraId="7A748C82" w14:textId="61D352DC" w:rsidR="009C1014" w:rsidRPr="00CB76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811AC6">
              <w:rPr>
                <w:rFonts w:ascii="Verdana" w:hAnsi="Verdana" w:cs="Verdana"/>
                <w:sz w:val="16"/>
                <w:szCs w:val="16"/>
              </w:rPr>
              <w:t>Hvad er interessant?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Hvilke sammenhænge ses? Hvordan passer det med det forventede? Osv.</w:t>
            </w:r>
          </w:p>
        </w:tc>
        <w:tc>
          <w:tcPr>
            <w:tcW w:w="7757" w:type="dxa"/>
            <w:gridSpan w:val="2"/>
          </w:tcPr>
          <w:p w14:paraId="5D871FD7" w14:textId="77777777" w:rsidR="00D60739" w:rsidRPr="007C7D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0739" w:rsidRPr="007C7D79" w14:paraId="6FFD51E2" w14:textId="77777777" w:rsidTr="0002604D">
        <w:trPr>
          <w:gridAfter w:val="1"/>
          <w:wAfter w:w="7837" w:type="dxa"/>
          <w:trHeight w:val="413"/>
        </w:trPr>
        <w:tc>
          <w:tcPr>
            <w:tcW w:w="2888" w:type="dxa"/>
            <w:gridSpan w:val="2"/>
          </w:tcPr>
          <w:p w14:paraId="58937233" w14:textId="77777777" w:rsidR="00D60739" w:rsidRPr="001B3ADB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1B3ADB">
              <w:rPr>
                <w:rFonts w:ascii="Verdana" w:hAnsi="Verdana" w:cs="Verdana"/>
                <w:b/>
                <w:sz w:val="18"/>
                <w:szCs w:val="18"/>
              </w:rPr>
              <w:t>Konklusion</w:t>
            </w:r>
          </w:p>
          <w:p w14:paraId="25FCBEF4" w14:textId="7D9FE9CA" w:rsidR="009C1014" w:rsidRPr="00CB76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811AC6">
              <w:rPr>
                <w:rFonts w:ascii="Verdana" w:hAnsi="Verdana" w:cs="Verdana"/>
                <w:sz w:val="16"/>
                <w:szCs w:val="16"/>
              </w:rPr>
              <w:t xml:space="preserve">Vigtigste </w:t>
            </w:r>
            <w:proofErr w:type="spellStart"/>
            <w:r w:rsidRPr="00811AC6">
              <w:rPr>
                <w:rFonts w:ascii="Verdana" w:hAnsi="Verdana" w:cs="Verdana"/>
                <w:sz w:val="16"/>
                <w:szCs w:val="16"/>
              </w:rPr>
              <w:t>læring</w:t>
            </w:r>
            <w:r>
              <w:rPr>
                <w:rFonts w:ascii="Verdana" w:hAnsi="Verdana" w:cs="Verdana"/>
                <w:sz w:val="16"/>
                <w:szCs w:val="16"/>
              </w:rPr>
              <w:t>er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– her oplistes de punkter, som du mener, at tilhørerne kan lære noget af – altså ”</w:t>
            </w:r>
            <w:proofErr w:type="spellStart"/>
            <w:r>
              <w:rPr>
                <w:rFonts w:ascii="Verdana" w:hAnsi="Verdana" w:cs="Verdana"/>
                <w:sz w:val="16"/>
                <w:szCs w:val="16"/>
              </w:rPr>
              <w:t>take</w:t>
            </w:r>
            <w:proofErr w:type="spellEnd"/>
            <w:r>
              <w:rPr>
                <w:rFonts w:ascii="Verdana" w:hAnsi="Verdana" w:cs="Verdana"/>
                <w:sz w:val="16"/>
                <w:szCs w:val="16"/>
              </w:rPr>
              <w:t xml:space="preserve"> home messages”</w:t>
            </w:r>
          </w:p>
        </w:tc>
        <w:tc>
          <w:tcPr>
            <w:tcW w:w="7757" w:type="dxa"/>
            <w:gridSpan w:val="2"/>
          </w:tcPr>
          <w:p w14:paraId="57C65D7C" w14:textId="77777777" w:rsidR="00D60739" w:rsidRPr="007C7D7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60739" w:rsidRPr="004F496B" w14:paraId="21A63A62" w14:textId="77777777" w:rsidTr="0002604D">
        <w:trPr>
          <w:gridAfter w:val="1"/>
          <w:wAfter w:w="7837" w:type="dxa"/>
          <w:trHeight w:val="926"/>
        </w:trPr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9D9" w14:textId="77777777" w:rsidR="00D60739" w:rsidRPr="001B3ADB" w:rsidRDefault="00D60739" w:rsidP="0079170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1B3ADB">
              <w:rPr>
                <w:rFonts w:ascii="Verdana" w:hAnsi="Verdana" w:cs="Verdana"/>
                <w:b/>
                <w:sz w:val="18"/>
                <w:szCs w:val="18"/>
              </w:rPr>
              <w:t>Tidshorisont</w:t>
            </w:r>
          </w:p>
          <w:p w14:paraId="0E7C3CA1" w14:textId="77777777" w:rsidR="00D60739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811AC6">
              <w:rPr>
                <w:rFonts w:ascii="Verdana" w:hAnsi="Verdana" w:cs="Verdana"/>
                <w:sz w:val="16"/>
                <w:szCs w:val="16"/>
              </w:rPr>
              <w:t>Evt. igangværende projekt</w:t>
            </w:r>
            <w:r>
              <w:rPr>
                <w:rFonts w:ascii="Verdana" w:hAnsi="Verdana" w:cs="Verdana"/>
                <w:sz w:val="16"/>
                <w:szCs w:val="16"/>
              </w:rPr>
              <w:t>: R</w:t>
            </w:r>
            <w:r w:rsidRPr="00811AC6">
              <w:rPr>
                <w:rFonts w:ascii="Verdana" w:hAnsi="Verdana" w:cs="Verdana"/>
                <w:sz w:val="16"/>
                <w:szCs w:val="16"/>
              </w:rPr>
              <w:t xml:space="preserve">esultater og konklusioner skal foreligge inden Vintermødet </w:t>
            </w:r>
            <w:r>
              <w:rPr>
                <w:rFonts w:ascii="Verdana" w:hAnsi="Verdana" w:cs="Verdana"/>
                <w:sz w:val="16"/>
                <w:szCs w:val="16"/>
              </w:rPr>
              <w:t>2027</w:t>
            </w:r>
          </w:p>
          <w:p w14:paraId="06554145" w14:textId="75158EB0" w:rsidR="009C1014" w:rsidRPr="004F496B" w:rsidRDefault="009C1014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sz w:val="16"/>
                <w:szCs w:val="16"/>
                <w:lang w:val="nb-NO"/>
              </w:rPr>
            </w:pPr>
          </w:p>
        </w:tc>
        <w:tc>
          <w:tcPr>
            <w:tcW w:w="7757" w:type="dxa"/>
            <w:gridSpan w:val="2"/>
          </w:tcPr>
          <w:p w14:paraId="450666E5" w14:textId="77777777" w:rsidR="00D60739" w:rsidRPr="004F496B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  <w:lang w:val="nb-NO"/>
              </w:rPr>
            </w:pPr>
          </w:p>
        </w:tc>
      </w:tr>
      <w:tr w:rsidR="00D60739" w:rsidRPr="007C7D79" w14:paraId="77F03C67" w14:textId="7D6A8722" w:rsidTr="0002604D">
        <w:trPr>
          <w:trHeight w:val="401"/>
        </w:trPr>
        <w:tc>
          <w:tcPr>
            <w:tcW w:w="10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39B0" w14:textId="77777777" w:rsidR="00D60739" w:rsidRDefault="00D60739" w:rsidP="00714D4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714D40">
              <w:rPr>
                <w:rFonts w:ascii="Verdana" w:hAnsi="Verdana" w:cs="Verdana"/>
                <w:b/>
                <w:sz w:val="18"/>
                <w:szCs w:val="18"/>
              </w:rPr>
              <w:t>Andre bemærkninger</w:t>
            </w:r>
          </w:p>
          <w:p w14:paraId="6F5DAE2F" w14:textId="570FF35E" w:rsidR="00D60739" w:rsidRPr="003A3BD4" w:rsidRDefault="00D60739" w:rsidP="006765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0E3" w14:textId="77777777" w:rsidR="00D60739" w:rsidRPr="007C7D79" w:rsidRDefault="00D60739">
            <w:pPr>
              <w:spacing w:after="0" w:line="240" w:lineRule="auto"/>
            </w:pPr>
          </w:p>
        </w:tc>
      </w:tr>
      <w:tr w:rsidR="00D60739" w:rsidRPr="007C7D79" w14:paraId="45A34FE2" w14:textId="77777777" w:rsidTr="0002604D">
        <w:trPr>
          <w:gridAfter w:val="1"/>
          <w:wAfter w:w="7837" w:type="dxa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11DB" w14:textId="77777777" w:rsidR="00D60739" w:rsidRDefault="00D60739" w:rsidP="00714D4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sz w:val="18"/>
                <w:szCs w:val="18"/>
              </w:rPr>
            </w:pPr>
            <w:r w:rsidRPr="00992B3B">
              <w:rPr>
                <w:rFonts w:ascii="Verdana" w:hAnsi="Verdana" w:cs="Verdana"/>
                <w:b/>
                <w:sz w:val="18"/>
                <w:szCs w:val="18"/>
              </w:rPr>
              <w:t>Illustration</w:t>
            </w:r>
          </w:p>
          <w:p w14:paraId="7A7C01E2" w14:textId="084A969B" w:rsidR="00D60739" w:rsidRPr="007C7D79" w:rsidRDefault="001C03D9" w:rsidP="005A5D0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CE66A4">
              <w:rPr>
                <w:rFonts w:ascii="Verdana" w:hAnsi="Verdana" w:cs="Verdana"/>
                <w:sz w:val="16"/>
                <w:szCs w:val="16"/>
              </w:rPr>
              <w:t xml:space="preserve">Indsæt </w:t>
            </w:r>
            <w:r>
              <w:rPr>
                <w:rFonts w:ascii="Verdana" w:hAnsi="Verdana" w:cs="Verdana"/>
                <w:sz w:val="16"/>
                <w:szCs w:val="16"/>
              </w:rPr>
              <w:t>evt.</w:t>
            </w:r>
            <w:r w:rsidR="00D60739" w:rsidRPr="00CE66A4">
              <w:rPr>
                <w:rFonts w:ascii="Verdana" w:hAnsi="Verdana" w:cs="Verdana"/>
                <w:sz w:val="16"/>
                <w:szCs w:val="16"/>
              </w:rPr>
              <w:t xml:space="preserve">  </w:t>
            </w:r>
            <w:r w:rsidR="005A5D0A">
              <w:rPr>
                <w:rFonts w:ascii="Verdana" w:hAnsi="Verdana" w:cs="Verdana"/>
                <w:sz w:val="16"/>
                <w:szCs w:val="16"/>
              </w:rPr>
              <w:t xml:space="preserve">graf, </w:t>
            </w:r>
            <w:r w:rsidR="00D60739" w:rsidRPr="00CE66A4">
              <w:rPr>
                <w:rFonts w:ascii="Verdana" w:hAnsi="Verdana" w:cs="Verdana"/>
                <w:sz w:val="16"/>
                <w:szCs w:val="16"/>
              </w:rPr>
              <w:t>figur</w:t>
            </w:r>
            <w:r w:rsidR="005A5D0A">
              <w:rPr>
                <w:rFonts w:ascii="Verdana" w:hAnsi="Verdana" w:cs="Verdana"/>
                <w:sz w:val="16"/>
                <w:szCs w:val="16"/>
              </w:rPr>
              <w:t xml:space="preserve"> eller illustration </w:t>
            </w:r>
            <w:r w:rsidR="00D60739">
              <w:rPr>
                <w:rFonts w:ascii="Verdana" w:hAnsi="Verdana" w:cs="Verdana"/>
                <w:sz w:val="16"/>
                <w:szCs w:val="16"/>
              </w:rPr>
              <w:t xml:space="preserve">som </w:t>
            </w:r>
            <w:r w:rsidR="005A5D0A">
              <w:rPr>
                <w:rFonts w:ascii="Verdana" w:hAnsi="Verdana" w:cs="Verdana"/>
                <w:sz w:val="16"/>
                <w:szCs w:val="16"/>
              </w:rPr>
              <w:t xml:space="preserve">er central ift. </w:t>
            </w:r>
            <w:r w:rsidR="002766B7">
              <w:rPr>
                <w:rFonts w:ascii="Verdana" w:hAnsi="Verdana" w:cs="Verdana"/>
                <w:sz w:val="16"/>
                <w:szCs w:val="16"/>
              </w:rPr>
              <w:t xml:space="preserve">forståelsen af </w:t>
            </w:r>
            <w:r w:rsidR="005A5D0A">
              <w:rPr>
                <w:rFonts w:ascii="Verdana" w:hAnsi="Verdana" w:cs="Verdana"/>
                <w:sz w:val="16"/>
                <w:szCs w:val="16"/>
              </w:rPr>
              <w:t>forslagets metoder, resultater og/eller konklusion.</w:t>
            </w:r>
          </w:p>
        </w:tc>
        <w:tc>
          <w:tcPr>
            <w:tcW w:w="7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2996" w14:textId="77777777" w:rsidR="00D60739" w:rsidRPr="00811AC6" w:rsidRDefault="00D60739" w:rsidP="0079170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03417911" w14:textId="77777777" w:rsidR="00520A2E" w:rsidRDefault="00520A2E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1CE2286" w14:textId="77777777" w:rsidR="00C911F6" w:rsidRDefault="00C911F6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C0F1BA3" w14:textId="77777777" w:rsidR="00C911F6" w:rsidRDefault="00C911F6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AA42C74" w14:textId="77777777" w:rsidR="00C911F6" w:rsidRDefault="00C911F6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74A3416" w14:textId="77777777" w:rsidR="00C911F6" w:rsidRDefault="00C911F6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4BCF095" w14:textId="5F6002AB" w:rsidR="00C911F6" w:rsidRPr="00C911F6" w:rsidRDefault="008D7FB0" w:rsidP="00EB025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Hvis du har spørgsmål, er du velkommen til at kontakte Aggi i sekretariatet på </w:t>
      </w:r>
      <w:hyperlink r:id="rId8" w:history="1">
        <w:r w:rsidRPr="000C2471">
          <w:rPr>
            <w:rStyle w:val="Hyperlink"/>
            <w:rFonts w:ascii="Verdana" w:hAnsi="Verdana" w:cs="Verdana"/>
            <w:sz w:val="16"/>
            <w:szCs w:val="16"/>
          </w:rPr>
          <w:t>afr@atv.dk</w:t>
        </w:r>
      </w:hyperlink>
      <w:r>
        <w:rPr>
          <w:rFonts w:ascii="Verdana" w:hAnsi="Verdana" w:cs="Verdana"/>
          <w:sz w:val="16"/>
          <w:szCs w:val="16"/>
        </w:rPr>
        <w:t xml:space="preserve"> / 3169 4979</w:t>
      </w:r>
    </w:p>
    <w:sectPr w:rsidR="00C911F6" w:rsidRPr="00C911F6" w:rsidSect="00136E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426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1386" w14:textId="77777777" w:rsidR="00255385" w:rsidRDefault="00255385">
      <w:r>
        <w:separator/>
      </w:r>
    </w:p>
  </w:endnote>
  <w:endnote w:type="continuationSeparator" w:id="0">
    <w:p w14:paraId="6832F471" w14:textId="77777777" w:rsidR="00255385" w:rsidRDefault="0025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BAF6" w14:textId="77777777" w:rsidR="00931D6E" w:rsidRDefault="00931D6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ED1B" w14:textId="77777777" w:rsidR="00F71335" w:rsidRPr="00F71335" w:rsidRDefault="00F71335">
    <w:pPr>
      <w:pStyle w:val="Sidefod"/>
      <w:jc w:val="center"/>
      <w:rPr>
        <w:rFonts w:ascii="Verdana" w:hAnsi="Verdana"/>
        <w:sz w:val="16"/>
        <w:szCs w:val="16"/>
      </w:rPr>
    </w:pPr>
    <w:r w:rsidRPr="00F71335">
      <w:rPr>
        <w:rFonts w:ascii="Verdana" w:hAnsi="Verdana"/>
        <w:sz w:val="16"/>
        <w:szCs w:val="16"/>
      </w:rPr>
      <w:fldChar w:fldCharType="begin"/>
    </w:r>
    <w:r w:rsidRPr="00F71335">
      <w:rPr>
        <w:rFonts w:ascii="Verdana" w:hAnsi="Verdana"/>
        <w:sz w:val="16"/>
        <w:szCs w:val="16"/>
      </w:rPr>
      <w:instrText>PAGE   \* MERGEFORMAT</w:instrText>
    </w:r>
    <w:r w:rsidRPr="00F71335">
      <w:rPr>
        <w:rFonts w:ascii="Verdana" w:hAnsi="Verdana"/>
        <w:sz w:val="16"/>
        <w:szCs w:val="16"/>
      </w:rPr>
      <w:fldChar w:fldCharType="separate"/>
    </w:r>
    <w:r w:rsidR="000445A9">
      <w:rPr>
        <w:rFonts w:ascii="Verdana" w:hAnsi="Verdana"/>
        <w:noProof/>
        <w:sz w:val="16"/>
        <w:szCs w:val="16"/>
      </w:rPr>
      <w:t>2</w:t>
    </w:r>
    <w:r w:rsidRPr="00F71335">
      <w:rPr>
        <w:rFonts w:ascii="Verdana" w:hAnsi="Verdana"/>
        <w:sz w:val="16"/>
        <w:szCs w:val="16"/>
      </w:rPr>
      <w:fldChar w:fldCharType="end"/>
    </w:r>
  </w:p>
  <w:p w14:paraId="75F11845" w14:textId="77777777" w:rsidR="00F71335" w:rsidRDefault="00F7133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2459" w14:textId="77777777" w:rsidR="00931D6E" w:rsidRDefault="00931D6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431B" w14:textId="77777777" w:rsidR="00255385" w:rsidRDefault="00255385">
      <w:r>
        <w:separator/>
      </w:r>
    </w:p>
  </w:footnote>
  <w:footnote w:type="continuationSeparator" w:id="0">
    <w:p w14:paraId="2239ECDA" w14:textId="77777777" w:rsidR="00255385" w:rsidRDefault="0025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83F1" w14:textId="77777777" w:rsidR="00931D6E" w:rsidRDefault="00931D6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826F" w14:textId="77777777" w:rsidR="008B62EF" w:rsidRDefault="008B62EF">
    <w:pPr>
      <w:pStyle w:val="Sidehoved"/>
    </w:pPr>
    <w:r>
      <w:tab/>
    </w:r>
    <w:r>
      <w:tab/>
      <w:t xml:space="preserve">                                              </w:t>
    </w:r>
    <w:r w:rsidR="00FF39C6" w:rsidRPr="00901FDA">
      <w:rPr>
        <w:noProof/>
        <w:lang w:val="en-US"/>
      </w:rPr>
      <w:drawing>
        <wp:inline distT="0" distB="0" distL="0" distR="0" wp14:anchorId="7D990A2F" wp14:editId="7328B66A">
          <wp:extent cx="2026920" cy="175260"/>
          <wp:effectExtent l="0" t="0" r="0" b="0"/>
          <wp:docPr id="2" name="Picture 2" descr="AT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V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175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FD61" w14:textId="77777777" w:rsidR="00931D6E" w:rsidRDefault="00931D6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44E3E6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EF0645A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E55F76"/>
    <w:multiLevelType w:val="hybridMultilevel"/>
    <w:tmpl w:val="044C25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62685"/>
    <w:multiLevelType w:val="hybridMultilevel"/>
    <w:tmpl w:val="0758F8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0E81"/>
    <w:multiLevelType w:val="hybridMultilevel"/>
    <w:tmpl w:val="BF5842FA"/>
    <w:lvl w:ilvl="0" w:tplc="55AC3A80">
      <w:numFmt w:val="bullet"/>
      <w:lvlText w:val="-"/>
      <w:lvlJc w:val="left"/>
      <w:pPr>
        <w:ind w:left="420" w:hanging="360"/>
      </w:pPr>
      <w:rPr>
        <w:rFonts w:ascii="Verdana" w:eastAsia="Calibri" w:hAnsi="Verdana" w:cs="Verdana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50721341">
    <w:abstractNumId w:val="2"/>
  </w:num>
  <w:num w:numId="2" w16cid:durableId="977219998">
    <w:abstractNumId w:val="4"/>
  </w:num>
  <w:num w:numId="3" w16cid:durableId="812790262">
    <w:abstractNumId w:val="1"/>
  </w:num>
  <w:num w:numId="4" w16cid:durableId="667252606">
    <w:abstractNumId w:val="0"/>
  </w:num>
  <w:num w:numId="5" w16cid:durableId="192498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F9"/>
    <w:rsid w:val="000028E1"/>
    <w:rsid w:val="00005CE5"/>
    <w:rsid w:val="00025D66"/>
    <w:rsid w:val="0002604D"/>
    <w:rsid w:val="00026687"/>
    <w:rsid w:val="00033563"/>
    <w:rsid w:val="000340CC"/>
    <w:rsid w:val="000404C8"/>
    <w:rsid w:val="00042B7E"/>
    <w:rsid w:val="000445A9"/>
    <w:rsid w:val="0005387E"/>
    <w:rsid w:val="000B079E"/>
    <w:rsid w:val="000B19B5"/>
    <w:rsid w:val="000C701D"/>
    <w:rsid w:val="00116868"/>
    <w:rsid w:val="00123D7A"/>
    <w:rsid w:val="00136E8F"/>
    <w:rsid w:val="00137DEC"/>
    <w:rsid w:val="001415DC"/>
    <w:rsid w:val="001451F8"/>
    <w:rsid w:val="00153981"/>
    <w:rsid w:val="00163E2F"/>
    <w:rsid w:val="00165AD0"/>
    <w:rsid w:val="00167F08"/>
    <w:rsid w:val="001A1CC2"/>
    <w:rsid w:val="001A4AE2"/>
    <w:rsid w:val="001B3ADB"/>
    <w:rsid w:val="001B75F8"/>
    <w:rsid w:val="001C03D9"/>
    <w:rsid w:val="001E770B"/>
    <w:rsid w:val="00201C55"/>
    <w:rsid w:val="0021509C"/>
    <w:rsid w:val="00216670"/>
    <w:rsid w:val="00241A88"/>
    <w:rsid w:val="00251870"/>
    <w:rsid w:val="00253CF9"/>
    <w:rsid w:val="00255385"/>
    <w:rsid w:val="002766B7"/>
    <w:rsid w:val="00282607"/>
    <w:rsid w:val="002B5EC4"/>
    <w:rsid w:val="002D20A3"/>
    <w:rsid w:val="002D4694"/>
    <w:rsid w:val="002E70D0"/>
    <w:rsid w:val="00317252"/>
    <w:rsid w:val="00331F03"/>
    <w:rsid w:val="00342C3E"/>
    <w:rsid w:val="00343511"/>
    <w:rsid w:val="00356CEB"/>
    <w:rsid w:val="00380BD4"/>
    <w:rsid w:val="00382238"/>
    <w:rsid w:val="00392083"/>
    <w:rsid w:val="00395474"/>
    <w:rsid w:val="003A3BD4"/>
    <w:rsid w:val="003A6ABF"/>
    <w:rsid w:val="003D2BEB"/>
    <w:rsid w:val="003E0CDF"/>
    <w:rsid w:val="0042789D"/>
    <w:rsid w:val="004303A4"/>
    <w:rsid w:val="00435DD5"/>
    <w:rsid w:val="00452AAC"/>
    <w:rsid w:val="004741B3"/>
    <w:rsid w:val="004B2DDE"/>
    <w:rsid w:val="004B46DB"/>
    <w:rsid w:val="004C0287"/>
    <w:rsid w:val="004C2038"/>
    <w:rsid w:val="004C3F3E"/>
    <w:rsid w:val="004E08CE"/>
    <w:rsid w:val="004E3457"/>
    <w:rsid w:val="004E6835"/>
    <w:rsid w:val="004F01CA"/>
    <w:rsid w:val="004F177F"/>
    <w:rsid w:val="004F2B82"/>
    <w:rsid w:val="004F496B"/>
    <w:rsid w:val="0050264F"/>
    <w:rsid w:val="00520A2E"/>
    <w:rsid w:val="005313DA"/>
    <w:rsid w:val="005518E2"/>
    <w:rsid w:val="00571131"/>
    <w:rsid w:val="0058472D"/>
    <w:rsid w:val="005971F3"/>
    <w:rsid w:val="005A0EE7"/>
    <w:rsid w:val="005A3869"/>
    <w:rsid w:val="005A5D0A"/>
    <w:rsid w:val="005A6577"/>
    <w:rsid w:val="005B1191"/>
    <w:rsid w:val="005D1CFD"/>
    <w:rsid w:val="005D4766"/>
    <w:rsid w:val="005D77EB"/>
    <w:rsid w:val="0061368A"/>
    <w:rsid w:val="00622AFA"/>
    <w:rsid w:val="00626CCE"/>
    <w:rsid w:val="006326F6"/>
    <w:rsid w:val="0063542A"/>
    <w:rsid w:val="00650E5B"/>
    <w:rsid w:val="006548D3"/>
    <w:rsid w:val="00656F62"/>
    <w:rsid w:val="00670EA4"/>
    <w:rsid w:val="0067654E"/>
    <w:rsid w:val="0067734B"/>
    <w:rsid w:val="006810B4"/>
    <w:rsid w:val="00685C07"/>
    <w:rsid w:val="00687E22"/>
    <w:rsid w:val="006918CA"/>
    <w:rsid w:val="006A1DC9"/>
    <w:rsid w:val="006B3319"/>
    <w:rsid w:val="006D4F88"/>
    <w:rsid w:val="007038D5"/>
    <w:rsid w:val="00712852"/>
    <w:rsid w:val="00714D40"/>
    <w:rsid w:val="0071750B"/>
    <w:rsid w:val="00725077"/>
    <w:rsid w:val="007330EF"/>
    <w:rsid w:val="007464B3"/>
    <w:rsid w:val="00750E1F"/>
    <w:rsid w:val="00772CD6"/>
    <w:rsid w:val="00775F58"/>
    <w:rsid w:val="00785F09"/>
    <w:rsid w:val="0079170E"/>
    <w:rsid w:val="00796BB0"/>
    <w:rsid w:val="0079711C"/>
    <w:rsid w:val="007A1501"/>
    <w:rsid w:val="007A7AB9"/>
    <w:rsid w:val="007C4400"/>
    <w:rsid w:val="007C7D79"/>
    <w:rsid w:val="007F172D"/>
    <w:rsid w:val="008005C8"/>
    <w:rsid w:val="008055F1"/>
    <w:rsid w:val="00811AC6"/>
    <w:rsid w:val="008278F6"/>
    <w:rsid w:val="0083588F"/>
    <w:rsid w:val="008439F5"/>
    <w:rsid w:val="00844305"/>
    <w:rsid w:val="00846EB9"/>
    <w:rsid w:val="00874F22"/>
    <w:rsid w:val="0087532F"/>
    <w:rsid w:val="00877022"/>
    <w:rsid w:val="0088336B"/>
    <w:rsid w:val="008A47A1"/>
    <w:rsid w:val="008B62EF"/>
    <w:rsid w:val="008C3357"/>
    <w:rsid w:val="008D7FB0"/>
    <w:rsid w:val="008E3D19"/>
    <w:rsid w:val="008F1E38"/>
    <w:rsid w:val="008F4A48"/>
    <w:rsid w:val="008F6899"/>
    <w:rsid w:val="008F7A57"/>
    <w:rsid w:val="00900014"/>
    <w:rsid w:val="00922BE4"/>
    <w:rsid w:val="00927EF1"/>
    <w:rsid w:val="00931D6E"/>
    <w:rsid w:val="00940DF5"/>
    <w:rsid w:val="0097060C"/>
    <w:rsid w:val="00992B3B"/>
    <w:rsid w:val="009A40CD"/>
    <w:rsid w:val="009C042C"/>
    <w:rsid w:val="009C1014"/>
    <w:rsid w:val="009C34DA"/>
    <w:rsid w:val="009E1A05"/>
    <w:rsid w:val="009E2417"/>
    <w:rsid w:val="009F1B97"/>
    <w:rsid w:val="00A103BA"/>
    <w:rsid w:val="00A1088C"/>
    <w:rsid w:val="00A21564"/>
    <w:rsid w:val="00A33274"/>
    <w:rsid w:val="00A354A4"/>
    <w:rsid w:val="00A47D5E"/>
    <w:rsid w:val="00A97154"/>
    <w:rsid w:val="00AA59BF"/>
    <w:rsid w:val="00AB28E6"/>
    <w:rsid w:val="00AD0CA3"/>
    <w:rsid w:val="00AE17DE"/>
    <w:rsid w:val="00AE39EF"/>
    <w:rsid w:val="00B0502D"/>
    <w:rsid w:val="00B17542"/>
    <w:rsid w:val="00B4128F"/>
    <w:rsid w:val="00B5019D"/>
    <w:rsid w:val="00B64DE6"/>
    <w:rsid w:val="00B71A03"/>
    <w:rsid w:val="00B8329E"/>
    <w:rsid w:val="00B85367"/>
    <w:rsid w:val="00B93B1C"/>
    <w:rsid w:val="00BB1761"/>
    <w:rsid w:val="00BC5749"/>
    <w:rsid w:val="00BC6132"/>
    <w:rsid w:val="00BF7EC7"/>
    <w:rsid w:val="00C12140"/>
    <w:rsid w:val="00C20175"/>
    <w:rsid w:val="00C34E64"/>
    <w:rsid w:val="00C373C5"/>
    <w:rsid w:val="00C41DEF"/>
    <w:rsid w:val="00C45D8E"/>
    <w:rsid w:val="00C5306C"/>
    <w:rsid w:val="00C5439D"/>
    <w:rsid w:val="00C82CC7"/>
    <w:rsid w:val="00C8509A"/>
    <w:rsid w:val="00C90156"/>
    <w:rsid w:val="00C911F6"/>
    <w:rsid w:val="00CA5BDF"/>
    <w:rsid w:val="00CA65BE"/>
    <w:rsid w:val="00CA6615"/>
    <w:rsid w:val="00CB039C"/>
    <w:rsid w:val="00CB7679"/>
    <w:rsid w:val="00CC22C2"/>
    <w:rsid w:val="00CC3AA1"/>
    <w:rsid w:val="00CD57B3"/>
    <w:rsid w:val="00CE66A4"/>
    <w:rsid w:val="00CE7422"/>
    <w:rsid w:val="00CE7E78"/>
    <w:rsid w:val="00D05E5F"/>
    <w:rsid w:val="00D11747"/>
    <w:rsid w:val="00D168F0"/>
    <w:rsid w:val="00D21F26"/>
    <w:rsid w:val="00D42D80"/>
    <w:rsid w:val="00D52BF8"/>
    <w:rsid w:val="00D60739"/>
    <w:rsid w:val="00D66DB2"/>
    <w:rsid w:val="00D73B57"/>
    <w:rsid w:val="00D73E39"/>
    <w:rsid w:val="00D75E82"/>
    <w:rsid w:val="00DA0819"/>
    <w:rsid w:val="00DC29A5"/>
    <w:rsid w:val="00DE6152"/>
    <w:rsid w:val="00DF0E3A"/>
    <w:rsid w:val="00DF1F4A"/>
    <w:rsid w:val="00DF5903"/>
    <w:rsid w:val="00E02830"/>
    <w:rsid w:val="00E363AE"/>
    <w:rsid w:val="00E40BB1"/>
    <w:rsid w:val="00E509C7"/>
    <w:rsid w:val="00EA34F6"/>
    <w:rsid w:val="00EB025A"/>
    <w:rsid w:val="00EC6C9F"/>
    <w:rsid w:val="00F01F4F"/>
    <w:rsid w:val="00F23DE4"/>
    <w:rsid w:val="00F367B4"/>
    <w:rsid w:val="00F42542"/>
    <w:rsid w:val="00F46254"/>
    <w:rsid w:val="00F5453E"/>
    <w:rsid w:val="00F64CAE"/>
    <w:rsid w:val="00F71335"/>
    <w:rsid w:val="00F829B8"/>
    <w:rsid w:val="00FA00FC"/>
    <w:rsid w:val="00FE1274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C5B3B"/>
  <w15:chartTrackingRefBased/>
  <w15:docId w15:val="{52E4412C-F41C-4850-A0C3-8969A2D9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F"/>
    <w:pPr>
      <w:spacing w:after="200" w:line="276" w:lineRule="auto"/>
    </w:pPr>
    <w:rPr>
      <w:rFonts w:ascii="Georgia" w:hAnsi="Georgia"/>
      <w:color w:val="000000"/>
      <w:sz w:val="22"/>
      <w:szCs w:val="22"/>
      <w:u w:color="000000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31D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31D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qFormat/>
    <w:rsid w:val="00EB025A"/>
    <w:pPr>
      <w:ind w:left="720"/>
      <w:contextualSpacing/>
    </w:pPr>
  </w:style>
  <w:style w:type="table" w:styleId="Tabel-Gitter">
    <w:name w:val="Table Grid"/>
    <w:basedOn w:val="Tabel-Normal"/>
    <w:uiPriority w:val="59"/>
    <w:rsid w:val="00877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20175"/>
    <w:rPr>
      <w:color w:val="0000FF"/>
      <w:u w:val="single"/>
    </w:rPr>
  </w:style>
  <w:style w:type="paragraph" w:styleId="Sidehoved">
    <w:name w:val="header"/>
    <w:basedOn w:val="Normal"/>
    <w:rsid w:val="005A38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5A38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C3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CC3AA1"/>
    <w:rPr>
      <w:rFonts w:ascii="Tahoma" w:hAnsi="Tahoma" w:cs="Tahoma"/>
      <w:color w:val="000000"/>
      <w:sz w:val="16"/>
      <w:szCs w:val="16"/>
      <w:u w:color="000000"/>
      <w:lang w:eastAsia="en-US"/>
    </w:rPr>
  </w:style>
  <w:style w:type="character" w:customStyle="1" w:styleId="SidefodTegn">
    <w:name w:val="Sidefod Tegn"/>
    <w:link w:val="Sidefod"/>
    <w:uiPriority w:val="99"/>
    <w:rsid w:val="00F71335"/>
    <w:rPr>
      <w:rFonts w:ascii="Georgia" w:hAnsi="Georgia"/>
      <w:color w:val="000000"/>
      <w:sz w:val="22"/>
      <w:szCs w:val="22"/>
      <w:u w:color="000000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8D7FB0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9A40CD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CA65B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A65B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A65BE"/>
    <w:rPr>
      <w:rFonts w:ascii="Georgia" w:hAnsi="Georgia"/>
      <w:color w:val="000000"/>
      <w:u w:color="000000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A65B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A65BE"/>
    <w:rPr>
      <w:rFonts w:ascii="Georgia" w:hAnsi="Georgia"/>
      <w:b/>
      <w:bCs/>
      <w:color w:val="000000"/>
      <w:u w:color="000000"/>
      <w:lang w:eastAsia="en-US"/>
    </w:rPr>
  </w:style>
  <w:style w:type="paragraph" w:styleId="Opstilling-punkttegn">
    <w:name w:val="List Bullet"/>
    <w:basedOn w:val="Normal"/>
    <w:uiPriority w:val="99"/>
    <w:semiHidden/>
    <w:unhideWhenUsed/>
    <w:rsid w:val="00931D6E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31D6E"/>
    <w:pPr>
      <w:numPr>
        <w:numId w:val="4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31D6E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31D6E"/>
    <w:rPr>
      <w:rFonts w:asciiTheme="majorHAnsi" w:eastAsiaTheme="majorEastAsia" w:hAnsiTheme="majorHAnsi" w:cstheme="majorBidi"/>
      <w:color w:val="1F4D78" w:themeColor="accent1" w:themeShade="7F"/>
      <w:sz w:val="24"/>
      <w:szCs w:val="24"/>
      <w:u w:color="000000"/>
      <w:lang w:eastAsia="en-US"/>
    </w:rPr>
  </w:style>
  <w:style w:type="paragraph" w:styleId="Korrektur">
    <w:name w:val="Revision"/>
    <w:hidden/>
    <w:uiPriority w:val="99"/>
    <w:semiHidden/>
    <w:rsid w:val="005A5D0A"/>
    <w:rPr>
      <w:rFonts w:ascii="Georgia" w:hAnsi="Georgia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r@atv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r\AppData\Local\Microsoft\Olk\Attachments\ooa-1d9521af-a7cf-42b7-9926-0d37c0387383\21f84d5f198da6aa1fdb446bd1dc20620aa6d66877641eee7145bc98165725fb\Skabelon%20til%20forslag%20til%20vinterm&#248;de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C20AC-6B80-44E5-B1BA-0CEBC1FBA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forslag til vintermøde 2025</Template>
  <TotalTime>4</TotalTime>
  <Pages>2</Pages>
  <Words>313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August 2012</vt:lpstr>
      <vt:lpstr>August 2012</vt:lpstr>
    </vt:vector>
  </TitlesOfParts>
  <Company>Koncern IT Region Sjælland</Company>
  <LinksUpToDate>false</LinksUpToDate>
  <CharactersWithSpaces>2219</CharactersWithSpaces>
  <SharedDoc>false</SharedDoc>
  <HLinks>
    <vt:vector size="6" baseType="variant">
      <vt:variant>
        <vt:i4>6619144</vt:i4>
      </vt:variant>
      <vt:variant>
        <vt:i4>0</vt:i4>
      </vt:variant>
      <vt:variant>
        <vt:i4>0</vt:i4>
      </vt:variant>
      <vt:variant>
        <vt:i4>5</vt:i4>
      </vt:variant>
      <vt:variant>
        <vt:lpwstr>mailto:atvlv@env.dtu.dk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2012</dc:title>
  <dc:subject/>
  <dc:creator>Aggi Frederiksen</dc:creator>
  <cp:keywords/>
  <cp:lastModifiedBy>Aggi Frederiksen</cp:lastModifiedBy>
  <cp:revision>4</cp:revision>
  <cp:lastPrinted>2026-07-01T07:38:00Z</cp:lastPrinted>
  <dcterms:created xsi:type="dcterms:W3CDTF">2026-07-02T10:15:00Z</dcterms:created>
  <dcterms:modified xsi:type="dcterms:W3CDTF">2026-07-02T10:17:00Z</dcterms:modified>
</cp:coreProperties>
</file>